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541"/>
        <w:gridCol w:w="740"/>
        <w:gridCol w:w="740"/>
        <w:gridCol w:w="5949"/>
      </w:tblGrid>
      <w:tr w:rsidR="002A7E4D" w:rsidRPr="002A7E4D" w14:paraId="449DA480" w14:textId="77777777" w:rsidTr="002A7E4D">
        <w:trPr>
          <w:trHeight w:hRule="exact" w:val="10152"/>
        </w:trPr>
        <w:tc>
          <w:tcPr>
            <w:tcW w:w="6213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541"/>
            </w:tblGrid>
            <w:tr w:rsidR="009D2335" w:rsidRPr="002A7E4D" w14:paraId="76E9A87C" w14:textId="77777777">
              <w:trPr>
                <w:trHeight w:val="7920"/>
              </w:trPr>
              <w:tc>
                <w:tcPr>
                  <w:tcW w:w="5000" w:type="pct"/>
                </w:tcPr>
                <w:p w14:paraId="5507BA22" w14:textId="5463BD17" w:rsidR="009D2335" w:rsidRPr="002A7E4D" w:rsidRDefault="002A7E4D">
                  <w:pPr>
                    <w:pStyle w:val="Heading2"/>
                    <w:spacing w:before="0"/>
                    <w:rPr>
                      <w:rFonts w:ascii="Comic Sans MS" w:hAnsi="Comic Sans MS"/>
                    </w:rPr>
                  </w:pPr>
                  <w:r w:rsidRPr="002A7E4D">
                    <w:rPr>
                      <w:rFonts w:ascii="Comic Sans MS" w:hAnsi="Comic Sans MS"/>
                    </w:rPr>
                    <w:t>Cine suntem noi:</w:t>
                  </w:r>
                </w:p>
                <w:p w14:paraId="4387CC2E" w14:textId="77777777" w:rsidR="002A7E4D" w:rsidRPr="002A7E4D" w:rsidRDefault="002A7E4D" w:rsidP="002A7E4D">
                  <w:pPr>
                    <w:pStyle w:val="Normal1"/>
                    <w:spacing w:line="240" w:lineRule="auto"/>
                    <w:contextualSpacing/>
                    <w:jc w:val="center"/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</w:pPr>
                  <w:r w:rsidRPr="002A7E4D"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  <w:t>Coordonator</w:t>
                  </w:r>
                </w:p>
                <w:p w14:paraId="4BB0DF32" w14:textId="77777777" w:rsidR="002A7E4D" w:rsidRPr="002A7E4D" w:rsidRDefault="002A7E4D" w:rsidP="002A7E4D">
                  <w:pPr>
                    <w:pStyle w:val="Normal1"/>
                    <w:spacing w:line="240" w:lineRule="auto"/>
                    <w:contextualSpacing/>
                    <w:jc w:val="center"/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</w:pPr>
                  <w:r w:rsidRPr="002A7E4D"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  <w:t>Krakowskie Centrum   Zarzadzania Administracji Sp.z o.o., Polonia</w:t>
                  </w:r>
                </w:p>
                <w:p w14:paraId="5B6F5CE0" w14:textId="77777777" w:rsidR="002A7E4D" w:rsidRPr="002A7E4D" w:rsidRDefault="002A7E4D" w:rsidP="002A7E4D">
                  <w:pPr>
                    <w:pStyle w:val="Normal1"/>
                    <w:spacing w:line="240" w:lineRule="auto"/>
                    <w:contextualSpacing/>
                    <w:jc w:val="center"/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</w:pPr>
                </w:p>
                <w:p w14:paraId="5A4AE3CD" w14:textId="77777777" w:rsidR="002A7E4D" w:rsidRPr="002A7E4D" w:rsidRDefault="002A7E4D" w:rsidP="002A7E4D">
                  <w:pPr>
                    <w:pStyle w:val="Normal1"/>
                    <w:spacing w:line="240" w:lineRule="auto"/>
                    <w:contextualSpacing/>
                    <w:jc w:val="center"/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</w:pPr>
                  <w:r w:rsidRPr="002A7E4D"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  <w:t>Parteneri:</w:t>
                  </w:r>
                </w:p>
                <w:p w14:paraId="061214EE" w14:textId="77777777" w:rsidR="002A7E4D" w:rsidRPr="002A7E4D" w:rsidRDefault="002A7E4D" w:rsidP="002A7E4D">
                  <w:pPr>
                    <w:pStyle w:val="Normal1"/>
                    <w:numPr>
                      <w:ilvl w:val="0"/>
                      <w:numId w:val="3"/>
                    </w:numPr>
                    <w:spacing w:line="240" w:lineRule="auto"/>
                    <w:ind w:left="284" w:hanging="284"/>
                    <w:contextualSpacing/>
                    <w:jc w:val="both"/>
                    <w:rPr>
                      <w:rFonts w:ascii="Comic Sans MS" w:hAnsi="Comic Sans MS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2A7E4D">
                    <w:rPr>
                      <w:rFonts w:ascii="Comic Sans MS" w:hAnsi="Comic Sans MS" w:cs="Times New Roman"/>
                      <w:b/>
                      <w:color w:val="FF0000"/>
                      <w:sz w:val="28"/>
                      <w:szCs w:val="28"/>
                    </w:rPr>
                    <w:t>Universitatea Lucian Blaga din</w:t>
                  </w:r>
                  <w:r w:rsidRPr="002A7E4D">
                    <w:rPr>
                      <w:rFonts w:ascii="Comic Sans MS" w:hAnsi="Comic Sans MS" w:cs="Times New Roman"/>
                      <w:b/>
                      <w:color w:val="FF0000"/>
                      <w:sz w:val="32"/>
                      <w:szCs w:val="32"/>
                    </w:rPr>
                    <w:t xml:space="preserve">  Sibiu, RO</w:t>
                  </w:r>
                </w:p>
                <w:p w14:paraId="7EB99FAF" w14:textId="77777777" w:rsidR="002A7E4D" w:rsidRPr="002A7E4D" w:rsidRDefault="002A7E4D" w:rsidP="002A7E4D">
                  <w:pPr>
                    <w:pStyle w:val="Normal1"/>
                    <w:numPr>
                      <w:ilvl w:val="0"/>
                      <w:numId w:val="3"/>
                    </w:numPr>
                    <w:spacing w:line="240" w:lineRule="auto"/>
                    <w:ind w:left="284" w:hanging="284"/>
                    <w:contextualSpacing/>
                    <w:jc w:val="both"/>
                    <w:rPr>
                      <w:rFonts w:ascii="Comic Sans MS" w:hAnsi="Comic Sans MS" w:cs="Times New Roman"/>
                      <w:b/>
                      <w:color w:val="00B050"/>
                      <w:sz w:val="32"/>
                      <w:szCs w:val="32"/>
                    </w:rPr>
                  </w:pPr>
                  <w:r w:rsidRPr="002A7E4D">
                    <w:rPr>
                      <w:rFonts w:ascii="Comic Sans MS" w:hAnsi="Comic Sans MS" w:cs="Times New Roman"/>
                      <w:b/>
                      <w:color w:val="00B050"/>
                      <w:sz w:val="32"/>
                      <w:szCs w:val="32"/>
                    </w:rPr>
                    <w:t>EUROPASS Centro Studi Europeo SAS Florence,IT</w:t>
                  </w:r>
                </w:p>
                <w:p w14:paraId="323009BE" w14:textId="77777777" w:rsidR="002A7E4D" w:rsidRPr="002A7E4D" w:rsidRDefault="002A7E4D" w:rsidP="002A7E4D">
                  <w:pPr>
                    <w:pStyle w:val="Normal1"/>
                    <w:numPr>
                      <w:ilvl w:val="0"/>
                      <w:numId w:val="3"/>
                    </w:numPr>
                    <w:tabs>
                      <w:tab w:val="left" w:pos="0"/>
                    </w:tabs>
                    <w:spacing w:line="240" w:lineRule="auto"/>
                    <w:ind w:left="284" w:hanging="284"/>
                    <w:contextualSpacing/>
                    <w:jc w:val="both"/>
                    <w:rPr>
                      <w:rFonts w:ascii="Comic Sans MS" w:hAnsi="Comic Sans MS" w:cs="Times New Roman"/>
                      <w:b/>
                      <w:color w:val="FFC000"/>
                      <w:sz w:val="32"/>
                      <w:szCs w:val="32"/>
                    </w:rPr>
                  </w:pPr>
                  <w:r w:rsidRPr="002A7E4D">
                    <w:rPr>
                      <w:rFonts w:ascii="Comic Sans MS" w:hAnsi="Comic Sans MS" w:cs="Times New Roman"/>
                      <w:b/>
                      <w:color w:val="FFC000"/>
                      <w:sz w:val="32"/>
                      <w:szCs w:val="32"/>
                    </w:rPr>
                    <w:t>Directorate of Secondary Education of Fthiotida Prefecture, Lamia, GR</w:t>
                  </w:r>
                </w:p>
                <w:p w14:paraId="77F27997" w14:textId="77777777" w:rsidR="002A7E4D" w:rsidRPr="002A7E4D" w:rsidRDefault="002A7E4D" w:rsidP="002A7E4D">
                  <w:pPr>
                    <w:pStyle w:val="Normal1"/>
                    <w:numPr>
                      <w:ilvl w:val="0"/>
                      <w:numId w:val="3"/>
                    </w:numPr>
                    <w:spacing w:line="240" w:lineRule="auto"/>
                    <w:ind w:left="284" w:hanging="284"/>
                    <w:contextualSpacing/>
                    <w:jc w:val="both"/>
                    <w:rPr>
                      <w:rFonts w:ascii="Comic Sans MS" w:hAnsi="Comic Sans MS" w:cs="Times New Roman"/>
                      <w:b/>
                      <w:color w:val="515662" w:themeColor="accent2" w:themeShade="BF"/>
                      <w:sz w:val="32"/>
                      <w:szCs w:val="32"/>
                    </w:rPr>
                  </w:pPr>
                  <w:r w:rsidRPr="002A7E4D">
                    <w:rPr>
                      <w:rFonts w:ascii="Comic Sans MS" w:hAnsi="Comic Sans MS" w:cs="Times New Roman"/>
                      <w:b/>
                      <w:color w:val="515662" w:themeColor="accent2" w:themeShade="BF"/>
                      <w:sz w:val="32"/>
                      <w:szCs w:val="32"/>
                    </w:rPr>
                    <w:t>Elmadag Ilce Milli Egitim Mudurgulu, Ankara, TR</w:t>
                  </w:r>
                </w:p>
                <w:p w14:paraId="2C2F7F35" w14:textId="77777777" w:rsidR="002A7E4D" w:rsidRPr="002A7E4D" w:rsidRDefault="002A7E4D" w:rsidP="002A7E4D">
                  <w:pPr>
                    <w:pStyle w:val="Normal1"/>
                    <w:numPr>
                      <w:ilvl w:val="0"/>
                      <w:numId w:val="3"/>
                    </w:numPr>
                    <w:spacing w:line="240" w:lineRule="auto"/>
                    <w:ind w:left="284" w:hanging="284"/>
                    <w:contextualSpacing/>
                    <w:jc w:val="both"/>
                    <w:rPr>
                      <w:rFonts w:ascii="Comic Sans MS" w:hAnsi="Comic Sans MS" w:cs="Times New Roman"/>
                      <w:b/>
                      <w:color w:val="4A654B" w:themeColor="accent6" w:themeShade="BF"/>
                      <w:sz w:val="32"/>
                      <w:szCs w:val="32"/>
                    </w:rPr>
                  </w:pPr>
                  <w:r w:rsidRPr="002A7E4D">
                    <w:rPr>
                      <w:rFonts w:ascii="Comic Sans MS" w:hAnsi="Comic Sans MS" w:cs="Times New Roman"/>
                      <w:b/>
                      <w:color w:val="4A654B" w:themeColor="accent6" w:themeShade="BF"/>
                      <w:sz w:val="32"/>
                      <w:szCs w:val="32"/>
                    </w:rPr>
                    <w:t>107 Primary School “Khan Krum” Sofia, BG</w:t>
                  </w:r>
                </w:p>
                <w:p w14:paraId="16FCBD46" w14:textId="1A4D18B2" w:rsidR="009D2335" w:rsidRDefault="002A7E4D" w:rsidP="002A7E4D">
                  <w:pPr>
                    <w:pStyle w:val="Heading2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Date de contact:</w:t>
                  </w:r>
                </w:p>
                <w:p w14:paraId="3BF2BCAC" w14:textId="33DDEBBE" w:rsidR="002A7E4D" w:rsidRPr="002A7E4D" w:rsidRDefault="002A7E4D" w:rsidP="002A7E4D">
                  <w:pPr>
                    <w:spacing w:after="0" w:line="360" w:lineRule="auto"/>
                    <w:rPr>
                      <w:rFonts w:ascii="Comic Sans MS" w:hAnsi="Comic Sans MS"/>
                      <w:lang w:val="ro-RO"/>
                    </w:rPr>
                  </w:pPr>
                  <w:r>
                    <w:rPr>
                      <w:rFonts w:ascii="Comic Sans MS" w:hAnsi="Comic Sans MS"/>
                    </w:rPr>
                    <w:t xml:space="preserve">Romania: </w:t>
                  </w:r>
                  <w:r w:rsidRPr="002A7E4D">
                    <w:rPr>
                      <w:rFonts w:ascii="Comic Sans MS" w:hAnsi="Comic Sans MS"/>
                      <w:lang w:val="ro-RO"/>
                    </w:rPr>
                    <w:t>Universitatea Lucian Blaga</w:t>
                  </w:r>
                </w:p>
                <w:p w14:paraId="6A3CF46A" w14:textId="77777777" w:rsidR="002A7E4D" w:rsidRPr="002A7E4D" w:rsidRDefault="002A7E4D" w:rsidP="002A7E4D">
                  <w:pPr>
                    <w:spacing w:after="0" w:line="360" w:lineRule="auto"/>
                    <w:rPr>
                      <w:rFonts w:ascii="Comic Sans MS" w:hAnsi="Comic Sans MS"/>
                      <w:lang w:val="ro-RO"/>
                    </w:rPr>
                  </w:pPr>
                  <w:r w:rsidRPr="002A7E4D">
                    <w:rPr>
                      <w:rFonts w:ascii="Comic Sans MS" w:hAnsi="Comic Sans MS"/>
                      <w:lang w:val="ro-RO"/>
                    </w:rPr>
                    <w:t>prof. univ. dr. Carmen Sonia Duse</w:t>
                  </w:r>
                </w:p>
                <w:p w14:paraId="3F796FDB" w14:textId="77777777" w:rsidR="002A7E4D" w:rsidRPr="002A7E4D" w:rsidRDefault="005B738D" w:rsidP="002A7E4D">
                  <w:pPr>
                    <w:spacing w:after="0" w:line="360" w:lineRule="auto"/>
                    <w:rPr>
                      <w:rFonts w:ascii="Comic Sans MS" w:hAnsi="Comic Sans MS"/>
                      <w:lang w:val="ro-RO"/>
                    </w:rPr>
                  </w:pPr>
                  <w:hyperlink r:id="rId10" w:history="1">
                    <w:r w:rsidR="002A7E4D" w:rsidRPr="002A7E4D">
                      <w:rPr>
                        <w:rStyle w:val="Hyperlink"/>
                        <w:rFonts w:ascii="Comic Sans MS" w:hAnsi="Comic Sans MS"/>
                        <w:lang w:val="ro-RO"/>
                      </w:rPr>
                      <w:t>carmen.duse@ulbsibiu.ro</w:t>
                    </w:r>
                  </w:hyperlink>
                </w:p>
                <w:p w14:paraId="5B009A56" w14:textId="77777777" w:rsidR="002A7E4D" w:rsidRPr="002A7E4D" w:rsidRDefault="005B738D" w:rsidP="002A7E4D">
                  <w:pPr>
                    <w:spacing w:after="0" w:line="240" w:lineRule="auto"/>
                    <w:ind w:left="-340" w:hanging="41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hyperlink r:id="rId11" w:history="1">
                    <w:r w:rsidR="002A7E4D" w:rsidRPr="002A7E4D">
                      <w:rPr>
                        <w:rStyle w:val="Hyperlink"/>
                        <w:rFonts w:ascii="Comic Sans MS" w:hAnsi="Comic Sans MS"/>
                        <w:sz w:val="24"/>
                        <w:szCs w:val="24"/>
                      </w:rPr>
                      <w:t>http://teachers-leaders.eu/</w:t>
                    </w:r>
                  </w:hyperlink>
                </w:p>
                <w:p w14:paraId="412DB779" w14:textId="77777777" w:rsidR="002A7E4D" w:rsidRDefault="005B738D" w:rsidP="002A7E4D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  <w:hyperlink r:id="rId12" w:history="1">
                    <w:r w:rsidR="002A7E4D" w:rsidRPr="00357810">
                      <w:rPr>
                        <w:rStyle w:val="Hyperlink"/>
                        <w:rFonts w:ascii="Comic Sans MS" w:hAnsi="Comic Sans MS"/>
                      </w:rPr>
                      <w:t>www.facebook.com/Teachers-leaders-409566809584069</w:t>
                    </w:r>
                  </w:hyperlink>
                </w:p>
                <w:p w14:paraId="1EF34D50" w14:textId="1552FBE5" w:rsidR="002A7E4D" w:rsidRPr="002A7E4D" w:rsidRDefault="002A7E4D" w:rsidP="002A7E4D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</w:p>
              </w:tc>
            </w:tr>
            <w:tr w:rsidR="009D2335" w:rsidRPr="002A7E4D" w14:paraId="774084C2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2694" w:type="dxa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nd contact info"/>
                  </w:tblPr>
                  <w:tblGrid>
                    <w:gridCol w:w="2694"/>
                  </w:tblGrid>
                  <w:tr w:rsidR="002A7E4D" w:rsidRPr="002A7E4D" w14:paraId="41C55711" w14:textId="77777777" w:rsidTr="002A7E4D">
                    <w:trPr>
                      <w:trHeight w:val="1045"/>
                    </w:trPr>
                    <w:tc>
                      <w:tcPr>
                        <w:tcW w:w="2694" w:type="dxa"/>
                        <w:vAlign w:val="bottom"/>
                      </w:tcPr>
                      <w:p w14:paraId="7CF1A69D" w14:textId="17F0FF07" w:rsidR="002A7E4D" w:rsidRPr="002A7E4D" w:rsidRDefault="002A7E4D">
                        <w:pPr>
                          <w:pStyle w:val="NoSpacing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  <w:noProof/>
                          </w:rPr>
                          <w:t xml:space="preserve"> </w:t>
                        </w:r>
                      </w:p>
                    </w:tc>
                  </w:tr>
                </w:tbl>
                <w:p w14:paraId="4AAA02F6" w14:textId="13746605" w:rsidR="009D2335" w:rsidRPr="002A7E4D" w:rsidRDefault="002A7E4D">
                  <w:pPr>
                    <w:pStyle w:val="NoSpacing"/>
                    <w:rPr>
                      <w:rFonts w:ascii="Comic Sans MS" w:hAnsi="Comic Sans MS"/>
                    </w:rPr>
                  </w:pPr>
                  <w:r w:rsidRPr="002A7E4D">
                    <w:rPr>
                      <w:rFonts w:ascii="Comic Sans MS" w:hAnsi="Comic Sans MS"/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2336" behindDoc="0" locked="0" layoutInCell="1" allowOverlap="1" wp14:anchorId="1EEC9A1D" wp14:editId="1F94806F">
                            <wp:simplePos x="0" y="0"/>
                            <wp:positionH relativeFrom="column">
                              <wp:posOffset>3810</wp:posOffset>
                            </wp:positionH>
                            <wp:positionV relativeFrom="paragraph">
                              <wp:posOffset>-1637030</wp:posOffset>
                            </wp:positionV>
                            <wp:extent cx="4133850" cy="628015"/>
                            <wp:effectExtent l="0" t="0" r="19050" b="1968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33850" cy="6280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C5BD5EF" w14:textId="0B665703" w:rsidR="002A7E4D" w:rsidRPr="002A7E4D" w:rsidRDefault="002A7E4D" w:rsidP="002A7E4D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Comic Sans MS" w:hAnsi="Comic Sans MS" w:cs="Calibri-Bold"/>
                                            <w:bCs/>
                                            <w:color w:val="auto"/>
                                          </w:rPr>
                                        </w:pPr>
                                        <w:r w:rsidRPr="002A7E4D">
                                          <w:rPr>
                                            <w:rFonts w:ascii="Comic Sans MS" w:hAnsi="Comic Sans MS" w:cs="Calibri-Bold"/>
                                            <w:bCs/>
                                            <w:color w:val="auto"/>
                                          </w:rPr>
                                          <w:t>Acest proiect este cofinan</w:t>
                                        </w:r>
                                        <w:r w:rsidRPr="002A7E4D">
                                          <w:rPr>
                                            <w:rFonts w:ascii="Comic Sans MS" w:hAnsi="Comic Sans MS"/>
                                            <w:bCs/>
                                            <w:color w:val="auto"/>
                                          </w:rPr>
                                          <w:t>ț</w:t>
                                        </w:r>
                                        <w:r w:rsidRPr="002A7E4D">
                                          <w:rPr>
                                            <w:rFonts w:ascii="Comic Sans MS" w:hAnsi="Comic Sans MS" w:cs="Calibri-Bold"/>
                                            <w:bCs/>
                                            <w:color w:val="auto"/>
                                          </w:rPr>
                                          <w:t>at de programul ERASMUS</w:t>
                                        </w:r>
                                        <w:r>
                                          <w:rPr>
                                            <w:rFonts w:ascii="Comic Sans MS" w:hAnsi="Comic Sans MS" w:cs="Calibri-Bold"/>
                                            <w:bCs/>
                                            <w:color w:val="auto"/>
                                          </w:rPr>
                                          <w:t xml:space="preserve"> </w:t>
                                        </w:r>
                                        <w:r w:rsidRPr="002A7E4D">
                                          <w:rPr>
                                            <w:rFonts w:ascii="Comic Sans MS" w:hAnsi="Comic Sans MS" w:cs="Calibri-Bold"/>
                                            <w:bCs/>
                                            <w:color w:val="auto"/>
                                          </w:rPr>
                                          <w:t>+ al Comisiei Europene, ac</w:t>
                                        </w:r>
                                        <w:r w:rsidRPr="002A7E4D">
                                          <w:rPr>
                                            <w:rFonts w:ascii="Comic Sans MS" w:hAnsi="Comic Sans MS"/>
                                            <w:bCs/>
                                            <w:color w:val="auto"/>
                                          </w:rPr>
                                          <w:t>ț</w:t>
                                        </w:r>
                                        <w:r w:rsidRPr="002A7E4D">
                                          <w:rPr>
                                            <w:rFonts w:ascii="Comic Sans MS" w:hAnsi="Comic Sans MS" w:cs="Calibri-Bold"/>
                                            <w:bCs/>
                                            <w:color w:val="auto"/>
                                          </w:rPr>
                                          <w:t xml:space="preserve">iunea cheie Cooperare pentru inovare </w:t>
                                        </w:r>
                                        <w:r w:rsidRPr="002A7E4D">
                                          <w:rPr>
                                            <w:rFonts w:ascii="Comic Sans MS" w:hAnsi="Comic Sans MS"/>
                                            <w:bCs/>
                                            <w:color w:val="auto"/>
                                          </w:rPr>
                                          <w:t>ș</w:t>
                                        </w:r>
                                        <w:r w:rsidRPr="002A7E4D">
                                          <w:rPr>
                                            <w:rFonts w:ascii="Comic Sans MS" w:hAnsi="Comic Sans MS" w:cs="Calibri-Bold"/>
                                            <w:bCs/>
                                            <w:color w:val="auto"/>
                                          </w:rPr>
                                          <w:t>i schimbul de bune practici, ac</w:t>
                                        </w:r>
                                        <w:r w:rsidRPr="002A7E4D">
                                          <w:rPr>
                                            <w:rFonts w:ascii="Comic Sans MS" w:hAnsi="Comic Sans MS"/>
                                            <w:bCs/>
                                            <w:color w:val="auto"/>
                                          </w:rPr>
                                          <w:t>ț</w:t>
                                        </w:r>
                                        <w:r w:rsidRPr="002A7E4D">
                                          <w:rPr>
                                            <w:rFonts w:ascii="Comic Sans MS" w:hAnsi="Comic Sans MS" w:cs="Calibri-Bold"/>
                                            <w:bCs/>
                                            <w:color w:val="auto"/>
                                          </w:rPr>
                                          <w:t>iunea Parteneriat Strategic</w:t>
                                        </w:r>
                                      </w:p>
                                      <w:p w14:paraId="16886F1A" w14:textId="39280D07" w:rsidR="002A7E4D" w:rsidRPr="002A7E4D" w:rsidRDefault="002A7E4D">
                                        <w:pPr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EEC9A1D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.3pt;margin-top:-128.9pt;width:325.5pt;height:49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">
                            <v:textbox>
                              <w:txbxContent>
                                <w:p w14:paraId="1C5BD5EF" w14:textId="0B665703" w:rsidR="002A7E4D" w:rsidRPr="002A7E4D" w:rsidRDefault="002A7E4D" w:rsidP="002A7E4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</w:pP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Acest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proiect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este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cofinan</w:t>
                                  </w:r>
                                  <w:r w:rsidRPr="002A7E4D">
                                    <w:rPr>
                                      <w:rFonts w:ascii="Comic Sans MS" w:hAnsi="Comic Sans MS"/>
                                      <w:bCs/>
                                      <w:color w:val="auto"/>
                                    </w:rPr>
                                    <w:t>ț</w:t>
                                  </w:r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at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programul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ERASMUS</w:t>
                                  </w:r>
                                  <w:r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+ al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Comisiei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Europene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ac</w:t>
                                  </w:r>
                                  <w:r w:rsidRPr="002A7E4D">
                                    <w:rPr>
                                      <w:rFonts w:ascii="Comic Sans MS" w:hAnsi="Comic Sans MS"/>
                                      <w:bCs/>
                                      <w:color w:val="auto"/>
                                    </w:rPr>
                                    <w:t>ț</w:t>
                                  </w:r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iunea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cheie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Cooperare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pentru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inovare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/>
                                      <w:bCs/>
                                      <w:color w:val="auto"/>
                                    </w:rPr>
                                    <w:t>ș</w:t>
                                  </w:r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i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schimbul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bune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practici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ac</w:t>
                                  </w:r>
                                  <w:r w:rsidRPr="002A7E4D">
                                    <w:rPr>
                                      <w:rFonts w:ascii="Comic Sans MS" w:hAnsi="Comic Sans MS"/>
                                      <w:bCs/>
                                      <w:color w:val="auto"/>
                                    </w:rPr>
                                    <w:t>ț</w:t>
                                  </w:r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iunea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>Parteneriat</w:t>
                                  </w:r>
                                  <w:proofErr w:type="spellEnd"/>
                                  <w:r w:rsidRPr="002A7E4D">
                                    <w:rPr>
                                      <w:rFonts w:ascii="Comic Sans MS" w:hAnsi="Comic Sans MS" w:cs="Calibri-Bold"/>
                                      <w:bCs/>
                                      <w:color w:val="auto"/>
                                    </w:rPr>
                                    <w:t xml:space="preserve"> Strategic</w:t>
                                  </w:r>
                                </w:p>
                                <w:p w14:paraId="16886F1A" w14:textId="39280D07" w:rsidR="002A7E4D" w:rsidRPr="002A7E4D" w:rsidRDefault="002A7E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1320E2D" w14:textId="77777777" w:rsidR="009D2335" w:rsidRPr="002A7E4D" w:rsidRDefault="009D2335">
            <w:pPr>
              <w:pStyle w:val="NoSpacing"/>
              <w:rPr>
                <w:rFonts w:ascii="Comic Sans MS" w:hAnsi="Comic Sans MS"/>
              </w:rPr>
            </w:pPr>
          </w:p>
        </w:tc>
        <w:tc>
          <w:tcPr>
            <w:tcW w:w="823" w:type="dxa"/>
          </w:tcPr>
          <w:p w14:paraId="78568606" w14:textId="77777777" w:rsidR="009D2335" w:rsidRPr="002A7E4D" w:rsidRDefault="009D2335">
            <w:pPr>
              <w:pStyle w:val="NoSpacing"/>
              <w:rPr>
                <w:rFonts w:ascii="Comic Sans MS" w:hAnsi="Comic Sans MS"/>
              </w:rPr>
            </w:pPr>
          </w:p>
        </w:tc>
        <w:tc>
          <w:tcPr>
            <w:tcW w:w="823" w:type="dxa"/>
          </w:tcPr>
          <w:p w14:paraId="2A607E6E" w14:textId="77777777" w:rsidR="009D2335" w:rsidRPr="002A7E4D" w:rsidRDefault="009D2335">
            <w:pPr>
              <w:pStyle w:val="NoSpacing"/>
              <w:rPr>
                <w:rFonts w:ascii="Comic Sans MS" w:hAnsi="Comic Sans MS"/>
              </w:rPr>
            </w:pPr>
          </w:p>
        </w:tc>
        <w:tc>
          <w:tcPr>
            <w:tcW w:w="6111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5949"/>
            </w:tblGrid>
            <w:tr w:rsidR="002A7E4D" w:rsidRPr="002A7E4D" w14:paraId="5376E1F0" w14:textId="77777777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14:paraId="006925B7" w14:textId="77777777" w:rsidR="009D2335" w:rsidRPr="002A7E4D" w:rsidRDefault="004635E5" w:rsidP="004635E5">
                  <w:pPr>
                    <w:pStyle w:val="Title"/>
                    <w:jc w:val="center"/>
                    <w:rPr>
                      <w:rFonts w:ascii="Comic Sans MS" w:hAnsi="Comic Sans MS"/>
                      <w:color w:val="auto"/>
                      <w:sz w:val="32"/>
                      <w:szCs w:val="32"/>
                    </w:rPr>
                  </w:pPr>
                  <w:r w:rsidRPr="002A7E4D">
                    <w:rPr>
                      <w:rFonts w:ascii="Comic Sans MS" w:hAnsi="Comic Sans MS"/>
                      <w:color w:val="auto"/>
                      <w:sz w:val="52"/>
                      <w:szCs w:val="52"/>
                    </w:rPr>
                    <w:t>”</w:t>
                  </w:r>
                  <w:r w:rsidRPr="002A7E4D">
                    <w:rPr>
                      <w:rFonts w:ascii="Comic Sans MS" w:hAnsi="Comic Sans MS"/>
                      <w:b/>
                      <w:color w:val="auto"/>
                      <w:sz w:val="36"/>
                      <w:szCs w:val="36"/>
                    </w:rPr>
                    <w:t>Teachers-Leaders-  Teachers as Leaders and Trendsetters of Changing”</w:t>
                  </w:r>
                </w:p>
                <w:p w14:paraId="7578435D" w14:textId="77777777" w:rsidR="004635E5" w:rsidRPr="002A7E4D" w:rsidRDefault="004635E5" w:rsidP="004635E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noProof/>
                      <w:sz w:val="32"/>
                      <w:szCs w:val="32"/>
                    </w:rPr>
                  </w:pPr>
                  <w:r w:rsidRPr="002A7E4D">
                    <w:rPr>
                      <w:rFonts w:ascii="Comic Sans MS" w:hAnsi="Comic Sans MS"/>
                      <w:noProof/>
                      <w:sz w:val="32"/>
                      <w:szCs w:val="32"/>
                    </w:rPr>
                    <w:t>Erasmus + Project Nr.</w:t>
                  </w:r>
                </w:p>
                <w:p w14:paraId="54FF5842" w14:textId="77777777" w:rsidR="004635E5" w:rsidRPr="002A7E4D" w:rsidRDefault="004635E5" w:rsidP="004635E5">
                  <w:pPr>
                    <w:pStyle w:val="Title"/>
                    <w:spacing w:after="0" w:line="240" w:lineRule="auto"/>
                    <w:jc w:val="center"/>
                    <w:rPr>
                      <w:rFonts w:ascii="Comic Sans MS" w:hAnsi="Comic Sans MS"/>
                      <w:noProof/>
                      <w:sz w:val="32"/>
                      <w:szCs w:val="32"/>
                    </w:rPr>
                  </w:pPr>
                  <w:r w:rsidRPr="002A7E4D">
                    <w:rPr>
                      <w:rFonts w:ascii="Comic Sans MS" w:hAnsi="Comic Sans MS"/>
                      <w:noProof/>
                      <w:sz w:val="32"/>
                      <w:szCs w:val="32"/>
                    </w:rPr>
                    <w:t>2018-1-PL01-KA201-050605</w:t>
                  </w:r>
                </w:p>
                <w:p w14:paraId="62E9C027" w14:textId="77777777" w:rsidR="004635E5" w:rsidRPr="002A7E4D" w:rsidRDefault="004635E5" w:rsidP="004635E5">
                  <w:pPr>
                    <w:ind w:left="-340" w:hanging="41"/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52DF16B4" w14:textId="3FC5B474" w:rsidR="004635E5" w:rsidRPr="002A7E4D" w:rsidRDefault="002A7E4D" w:rsidP="004635E5">
                  <w:pPr>
                    <w:pStyle w:val="Title"/>
                    <w:spacing w:after="0" w:line="240" w:lineRule="auto"/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 w:rsidRPr="002A7E4D">
                    <w:rPr>
                      <w:rFonts w:ascii="Comic Sans MS" w:hAnsi="Comic Sans MS"/>
                      <w:noProof/>
                      <w:sz w:val="52"/>
                      <w:szCs w:val="52"/>
                    </w:rPr>
                    <w:drawing>
                      <wp:inline distT="0" distB="0" distL="0" distR="0" wp14:anchorId="72A31491" wp14:editId="3D4BCB37">
                        <wp:extent cx="2865120" cy="200025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1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6512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D2335" w:rsidRPr="002A7E4D" w14:paraId="257F7827" w14:textId="77777777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p w14:paraId="621046F8" w14:textId="0EBD4A5C" w:rsidR="009D2335" w:rsidRPr="002A7E4D" w:rsidRDefault="002A7E4D">
                  <w:pPr>
                    <w:pStyle w:val="NoSpacing"/>
                    <w:jc w:val="center"/>
                    <w:rPr>
                      <w:rFonts w:ascii="Comic Sans MS" w:hAnsi="Comic Sans MS"/>
                    </w:rPr>
                  </w:pPr>
                  <w:r w:rsidRPr="002A7E4D"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 wp14:anchorId="72729E0A" wp14:editId="3225CAA3">
                        <wp:extent cx="1615618" cy="1224915"/>
                        <wp:effectExtent l="0" t="0" r="381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834" cy="1232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635E5" w:rsidRPr="002A7E4D">
                    <w:rPr>
                      <w:rFonts w:ascii="Comic Sans MS" w:hAnsi="Comic Sans MS"/>
                    </w:rPr>
                    <w:t xml:space="preserve"> </w:t>
                  </w:r>
                  <w:r w:rsidR="004635E5" w:rsidRPr="002A7E4D">
                    <w:rPr>
                      <w:rFonts w:ascii="Comic Sans MS" w:hAnsi="Comic Sans MS"/>
                      <w:color w:val="000000" w:themeColor="text1"/>
                      <w:kern w:val="24"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9D2335" w:rsidRPr="002A7E4D" w14:paraId="50682E19" w14:textId="77777777">
              <w:trPr>
                <w:trHeight w:val="1800"/>
              </w:trPr>
              <w:tc>
                <w:tcPr>
                  <w:tcW w:w="5000" w:type="pct"/>
                </w:tcPr>
                <w:p w14:paraId="263144C4" w14:textId="1318FD9C" w:rsidR="009D2335" w:rsidRPr="002A7E4D" w:rsidRDefault="005B738D" w:rsidP="004635E5">
                  <w:pPr>
                    <w:pStyle w:val="Organization"/>
                    <w:rPr>
                      <w:rFonts w:ascii="Comic Sans MS" w:hAnsi="Comic Sans MS"/>
                    </w:rPr>
                  </w:pPr>
                  <w:sdt>
                    <w:sdtPr>
                      <w:rPr>
                        <w:rFonts w:ascii="Comic Sans MS" w:eastAsia="Times New Roman" w:hAnsi="Comic Sans MS" w:cs="Times New Roman"/>
                        <w:bCs w:val="0"/>
                        <w:caps w:val="0"/>
                        <w:color w:val="auto"/>
                        <w:lang w:eastAsia="en-US"/>
                      </w:rPr>
                      <w:alias w:val="Company Name"/>
                      <w:tag w:val=""/>
                      <w:id w:val="703292134"/>
                      <w:placeholder>
                        <w:docPart w:val="3858A51016AB40A19FF4AB4D47AB3774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15:appearance w15:val="hidden"/>
                      <w:text/>
                    </w:sdtPr>
                    <w:sdtEndPr/>
                    <w:sdtContent>
                      <w:r w:rsidR="004635E5" w:rsidRPr="002A7E4D">
                        <w:rPr>
                          <w:rFonts w:ascii="Comic Sans MS" w:eastAsia="Times New Roman" w:hAnsi="Comic Sans MS" w:cs="Times New Roman"/>
                          <w:bCs w:val="0"/>
                          <w:caps w:val="0"/>
                          <w:color w:val="auto"/>
                          <w:lang w:eastAsia="en-US"/>
                        </w:rPr>
                        <w:t>Universitatea Lucian Blaga din Sibiu</w:t>
                      </w:r>
                    </w:sdtContent>
                  </w:sdt>
                </w:p>
                <w:sdt>
                  <w:sdtPr>
                    <w:rPr>
                      <w:rFonts w:ascii="Comic Sans MS" w:hAnsi="Comic Sans MS"/>
                    </w:rPr>
                    <w:id w:val="-1219047643"/>
                    <w:placeholder>
                      <w:docPart w:val="348F2277850C402D85B772D0E7676AAD"/>
                    </w:placeholder>
                    <w:temporary/>
                    <w:showingPlcHdr/>
                    <w15:appearance w15:val="hidden"/>
                    <w:text/>
                  </w:sdtPr>
                  <w:sdtEndPr/>
                  <w:sdtContent>
                    <w:p w14:paraId="4B27C973" w14:textId="77777777" w:rsidR="009D2335" w:rsidRPr="002A7E4D" w:rsidRDefault="0057522A">
                      <w:pPr>
                        <w:pStyle w:val="Subtitle"/>
                        <w:rPr>
                          <w:rFonts w:ascii="Comic Sans MS" w:hAnsi="Comic Sans MS"/>
                        </w:rPr>
                      </w:pPr>
                      <w:r w:rsidRPr="002A7E4D">
                        <w:rPr>
                          <w:rFonts w:ascii="Comic Sans MS" w:hAnsi="Comic Sans MS"/>
                        </w:rPr>
                        <w:t>[Subtitle]</w:t>
                      </w:r>
                    </w:p>
                  </w:sdtContent>
                </w:sdt>
              </w:tc>
            </w:tr>
          </w:tbl>
          <w:p w14:paraId="47BD4F72" w14:textId="77777777" w:rsidR="009D2335" w:rsidRPr="002A7E4D" w:rsidRDefault="009D2335">
            <w:pPr>
              <w:pStyle w:val="NoSpacing"/>
              <w:rPr>
                <w:rFonts w:ascii="Comic Sans MS" w:hAnsi="Comic Sans MS"/>
              </w:rPr>
            </w:pPr>
          </w:p>
        </w:tc>
      </w:tr>
    </w:tbl>
    <w:p w14:paraId="6EBCA567" w14:textId="37D4FE19" w:rsidR="009D2335" w:rsidRDefault="009D2335">
      <w:pPr>
        <w:pStyle w:val="NoSpacing"/>
      </w:pPr>
    </w:p>
    <w:sectPr w:rsidR="009D2335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7D165A50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220A08C6"/>
    <w:multiLevelType w:val="hybridMultilevel"/>
    <w:tmpl w:val="EB2A2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revisionView w:inkAnnotations="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wMLE0NjM3tTA0M7VQ0lEKTi0uzszPAykwqgUA60ZG0SwAAAA="/>
  </w:docVars>
  <w:rsids>
    <w:rsidRoot w:val="004635E5"/>
    <w:rsid w:val="002A7E4D"/>
    <w:rsid w:val="00363198"/>
    <w:rsid w:val="004635E5"/>
    <w:rsid w:val="0057522A"/>
    <w:rsid w:val="005B738D"/>
    <w:rsid w:val="00656DB0"/>
    <w:rsid w:val="009D2335"/>
    <w:rsid w:val="00E6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F32663"/>
  <w15:chartTrackingRefBased/>
  <w15:docId w15:val="{E3E6F756-9495-4697-998E-78F5C97C3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10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5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5E5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4635E5"/>
    <w:rPr>
      <w:color w:val="0000FF"/>
      <w:u w:val="single"/>
    </w:rPr>
  </w:style>
  <w:style w:type="paragraph" w:customStyle="1" w:styleId="Normal1">
    <w:name w:val="Normal1"/>
    <w:rsid w:val="002A7E4D"/>
    <w:pPr>
      <w:spacing w:after="0"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A7E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facebook.com/Teachers-leaders-409566809584069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hyperlink" Target="http://teachers-leaders.eu/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hyperlink" Target="mailto:carmen.duse@ulbsibiu.ro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men.duse\AppData\Roaming\Microsoft\Templates\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858A51016AB40A19FF4AB4D47AB3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9DF83-299D-4ECC-9757-3B697EBD72B6}"/>
      </w:docPartPr>
      <w:docPartBody>
        <w:p w:rsidR="009907EF" w:rsidRDefault="000B27E8">
          <w:pPr>
            <w:pStyle w:val="3858A51016AB40A19FF4AB4D47AB3774"/>
          </w:pPr>
          <w:r>
            <w:t>[Company Name]</w:t>
          </w:r>
        </w:p>
      </w:docPartBody>
    </w:docPart>
    <w:docPart>
      <w:docPartPr>
        <w:name w:val="348F2277850C402D85B772D0E7676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89C5-A712-4C64-94F9-E87F11CE5DF7}"/>
      </w:docPartPr>
      <w:docPartBody>
        <w:p w:rsidR="009907EF" w:rsidRDefault="000B27E8">
          <w:pPr>
            <w:pStyle w:val="348F2277850C402D85B772D0E7676AAD"/>
          </w:pPr>
          <w:r>
            <w:t>[Subtitle]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7E8"/>
    <w:rsid w:val="000B27E8"/>
    <w:rsid w:val="00953A9C"/>
    <w:rsid w:val="0099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73B69C2B0B438DB03A9601467952DF">
    <w:name w:val="C373B69C2B0B438DB03A9601467952DF"/>
    <w:rsid w:val="009907EF"/>
  </w:style>
  <w:style w:type="paragraph" w:customStyle="1" w:styleId="D1E4BBE8797940F7809DC4B252E54A33">
    <w:name w:val="D1E4BBE8797940F7809DC4B252E54A33"/>
    <w:rsid w:val="009907EF"/>
  </w:style>
  <w:style w:type="paragraph" w:customStyle="1" w:styleId="409F5292008E463F96F3BF896EDE60D0">
    <w:name w:val="409F5292008E463F96F3BF896EDE60D0"/>
    <w:rsid w:val="009907EF"/>
  </w:style>
  <w:style w:type="paragraph" w:customStyle="1" w:styleId="0CA3D011476D42418D8875951E9A9012">
    <w:name w:val="0CA3D011476D42418D8875951E9A9012"/>
    <w:rsid w:val="009907EF"/>
  </w:style>
  <w:style w:type="paragraph" w:customStyle="1" w:styleId="C27B24655FE64D27A9B4713FFC2B8C99">
    <w:name w:val="C27B24655FE64D27A9B4713FFC2B8C99"/>
    <w:rsid w:val="009907EF"/>
  </w:style>
  <w:style w:type="paragraph" w:customStyle="1" w:styleId="3858A51016AB40A19FF4AB4D47AB3774">
    <w:name w:val="3858A51016AB40A19FF4AB4D47AB3774"/>
  </w:style>
  <w:style w:type="paragraph" w:customStyle="1" w:styleId="34F06960CE134865A624A2D1C9C876E3">
    <w:name w:val="34F06960CE134865A624A2D1C9C876E3"/>
    <w:rsid w:val="009907EF"/>
  </w:style>
  <w:style w:type="paragraph" w:customStyle="1" w:styleId="348F2277850C402D85B772D0E7676AAD">
    <w:name w:val="348F2277850C402D85B772D0E7676AAD"/>
  </w:style>
  <w:style w:type="paragraph" w:customStyle="1" w:styleId="3D42D653074D4FDA9677E994627CBAFB">
    <w:name w:val="3D42D653074D4FDA9677E994627CBAFB"/>
  </w:style>
  <w:style w:type="paragraph" w:customStyle="1" w:styleId="C3ACCE63A61E47A0919FCA6C3F13C9AD">
    <w:name w:val="C3ACCE63A61E47A0919FCA6C3F13C9AD"/>
  </w:style>
  <w:style w:type="paragraph" w:customStyle="1" w:styleId="0B4974B0C7724541847E40D05B5E842E">
    <w:name w:val="0B4974B0C7724541847E40D05B5E842E"/>
  </w:style>
  <w:style w:type="paragraph" w:customStyle="1" w:styleId="395A67A797DB469FAC9DD9ADA74AB41E">
    <w:name w:val="395A67A797DB469FAC9DD9ADA74AB41E"/>
  </w:style>
  <w:style w:type="paragraph" w:customStyle="1" w:styleId="297E574FA70249F18FCD4BC88473E540">
    <w:name w:val="297E574FA70249F18FCD4BC88473E540"/>
  </w:style>
  <w:style w:type="paragraph" w:customStyle="1" w:styleId="76AE86761C0E4F1CB47D043B92207FD9">
    <w:name w:val="76AE86761C0E4F1CB47D043B92207FD9"/>
  </w:style>
  <w:style w:type="paragraph" w:customStyle="1" w:styleId="1D72607F77224B658990D007B6455974">
    <w:name w:val="1D72607F77224B658990D007B6455974"/>
  </w:style>
  <w:style w:type="paragraph" w:customStyle="1" w:styleId="F5F3D22DE04C4DFD955EA2F68C058B8C">
    <w:name w:val="F5F3D22DE04C4DFD955EA2F68C058B8C"/>
  </w:style>
  <w:style w:type="paragraph" w:customStyle="1" w:styleId="901781FB233348479DF23CC41640650E">
    <w:name w:val="901781FB233348479DF23CC41640650E"/>
  </w:style>
  <w:style w:type="paragraph" w:customStyle="1" w:styleId="A6255E5D191B4CE288519736677A4B18">
    <w:name w:val="A6255E5D191B4CE288519736677A4B18"/>
  </w:style>
  <w:style w:type="paragraph" w:customStyle="1" w:styleId="F73D04733AD544A1B06BAAA774A15E87">
    <w:name w:val="F73D04733AD544A1B06BAAA774A15E87"/>
  </w:style>
  <w:style w:type="paragraph" w:customStyle="1" w:styleId="0FF08C043CC6430EA7F66AC273FBD169">
    <w:name w:val="0FF08C043CC6430EA7F66AC273FBD1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333F6A-6769-4FA8-881F-5B3984A8A2D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Booklet.dotx</Template>
  <TotalTime>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Universitatea Lucian Blaga din Sibiu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carmen.duse</dc:creator>
  <cp:keywords/>
  <dc:description/>
  <cp:lastModifiedBy>Carmen Sonia Duse</cp:lastModifiedBy>
  <cp:revision>2</cp:revision>
  <dcterms:created xsi:type="dcterms:W3CDTF">2021-01-04T13:29:00Z</dcterms:created>
  <dcterms:modified xsi:type="dcterms:W3CDTF">2021-01-04T13:29:00Z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